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D4F45" w:rsidRDefault="009A2CF1">
      <w:r>
        <w:rPr>
          <w:noProof/>
          <w:lang w:eastAsia="en-GB"/>
        </w:rPr>
        <mc:AlternateContent>
          <mc:Choice Requires="wps">
            <w:drawing>
              <wp:anchor distT="0" distB="0" distL="114300" distR="114300" simplePos="0" relativeHeight="251661312" behindDoc="0" locked="0" layoutInCell="1" allowOverlap="1" wp14:anchorId="63F33671" wp14:editId="047C6F96">
                <wp:simplePos x="0" y="0"/>
                <wp:positionH relativeFrom="column">
                  <wp:posOffset>-698500</wp:posOffset>
                </wp:positionH>
                <wp:positionV relativeFrom="paragraph">
                  <wp:posOffset>-482600</wp:posOffset>
                </wp:positionV>
                <wp:extent cx="7067550" cy="6146800"/>
                <wp:effectExtent l="0" t="0" r="1905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146800"/>
                        </a:xfrm>
                        <a:prstGeom prst="rect">
                          <a:avLst/>
                        </a:prstGeom>
                        <a:solidFill>
                          <a:srgbClr val="FFFFFF"/>
                        </a:solidFill>
                        <a:ln w="9525">
                          <a:solidFill>
                            <a:srgbClr val="000000"/>
                          </a:solidFill>
                          <a:miter lim="800000"/>
                          <a:headEnd/>
                          <a:tailEnd/>
                        </a:ln>
                      </wps:spPr>
                      <wps:txbx>
                        <w:txbxContent>
                          <w:p w:rsidR="000459B7" w:rsidRDefault="000459B7">
                            <w:pPr>
                              <w:rPr>
                                <w:u w:val="single"/>
                              </w:rPr>
                            </w:pPr>
                            <w:r w:rsidRPr="000459B7">
                              <w:rPr>
                                <w:u w:val="single"/>
                              </w:rPr>
                              <w:t>5 top tips to support with Fatigue</w:t>
                            </w:r>
                            <w:r>
                              <w:rPr>
                                <w:u w:val="single"/>
                              </w:rPr>
                              <w:t xml:space="preserve"> and disturbed sleep</w:t>
                            </w:r>
                            <w:r w:rsidR="00581B0C">
                              <w:rPr>
                                <w:rFonts w:ascii="Arial" w:hAnsi="Arial" w:cs="Arial"/>
                                <w:noProof/>
                                <w:color w:val="FFFFFF"/>
                                <w:sz w:val="20"/>
                                <w:szCs w:val="20"/>
                                <w:lang w:eastAsia="en-GB"/>
                              </w:rPr>
                              <w:drawing>
                                <wp:inline distT="0" distB="0" distL="0" distR="0" wp14:anchorId="410FEC99" wp14:editId="1AF48705">
                                  <wp:extent cx="1672281" cy="1181112"/>
                                  <wp:effectExtent l="171450" t="171450" r="385445" b="3619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2434" cy="1181220"/>
                                          </a:xfrm>
                                          <a:prstGeom prst="rect">
                                            <a:avLst/>
                                          </a:prstGeom>
                                          <a:ln>
                                            <a:noFill/>
                                          </a:ln>
                                          <a:effectLst>
                                            <a:outerShdw blurRad="292100" dist="139700" dir="2700000" algn="tl" rotWithShape="0">
                                              <a:srgbClr val="333333">
                                                <a:alpha val="65000"/>
                                              </a:srgbClr>
                                            </a:outerShdw>
                                          </a:effectLst>
                                        </pic:spPr>
                                      </pic:pic>
                                    </a:graphicData>
                                  </a:graphic>
                                </wp:inline>
                              </w:drawing>
                            </w:r>
                          </w:p>
                          <w:p w:rsidR="000459B7" w:rsidRPr="00581B0C" w:rsidRDefault="000459B7" w:rsidP="000459B7">
                            <w:pPr>
                              <w:numPr>
                                <w:ilvl w:val="0"/>
                                <w:numId w:val="2"/>
                              </w:numPr>
                            </w:pPr>
                            <w:r>
                              <w:rPr>
                                <w:u w:val="single"/>
                              </w:rPr>
                              <w:t>Positioning</w:t>
                            </w:r>
                            <w:r w:rsidR="00581B0C">
                              <w:rPr>
                                <w:u w:val="single"/>
                              </w:rPr>
                              <w:t xml:space="preserve">: </w:t>
                            </w:r>
                            <w:r w:rsidR="00581B0C" w:rsidRPr="00581B0C">
                              <w:t>Being comfortable in bed is key, ensuring pillow</w:t>
                            </w:r>
                            <w:r w:rsidR="00B70824">
                              <w:t>s are giving correct</w:t>
                            </w:r>
                            <w:r w:rsidR="00C76C7E">
                              <w:t xml:space="preserve"> support</w:t>
                            </w:r>
                            <w:r w:rsidR="00B70824">
                              <w:t xml:space="preserve">. Using the bedroom for sleeping only </w:t>
                            </w:r>
                            <w:r w:rsidR="00464B1E">
                              <w:t>and not lying in bed for a long time once awake</w:t>
                            </w:r>
                            <w:r w:rsidR="00873274">
                              <w:t>,</w:t>
                            </w:r>
                            <w:r w:rsidR="00464B1E">
                              <w:t xml:space="preserve"> </w:t>
                            </w:r>
                            <w:r w:rsidR="00B70824">
                              <w:t xml:space="preserve">can be helpful for the brain to continue to relate the bedroom </w:t>
                            </w:r>
                            <w:r w:rsidR="00C76C7E">
                              <w:t>to sleeping and thus in turn helping you to feel relaxed</w:t>
                            </w:r>
                            <w:r w:rsidR="00464B1E">
                              <w:t xml:space="preserve"> when in bed</w:t>
                            </w:r>
                            <w:r w:rsidR="00C76C7E">
                              <w:t>.</w:t>
                            </w:r>
                            <w:r w:rsidR="001D1EE5">
                              <w:t xml:space="preserve"> </w:t>
                            </w:r>
                          </w:p>
                          <w:p w:rsidR="000459B7" w:rsidRPr="00070E6F" w:rsidRDefault="000459B7" w:rsidP="000459B7">
                            <w:pPr>
                              <w:numPr>
                                <w:ilvl w:val="0"/>
                                <w:numId w:val="2"/>
                              </w:numPr>
                            </w:pPr>
                            <w:r>
                              <w:rPr>
                                <w:u w:val="single"/>
                              </w:rPr>
                              <w:t>Medications</w:t>
                            </w:r>
                            <w:r w:rsidR="00070E6F">
                              <w:rPr>
                                <w:u w:val="single"/>
                              </w:rPr>
                              <w:t xml:space="preserve">: </w:t>
                            </w:r>
                            <w:r w:rsidR="00070E6F" w:rsidRPr="00070E6F">
                              <w:t xml:space="preserve">Use of medications as recommended by nurses and doctors is important to getting pain under control. </w:t>
                            </w:r>
                            <w:r w:rsidR="00233334">
                              <w:t xml:space="preserve">Taking pain relief appropriately as required before bed time can aid sleep. </w:t>
                            </w:r>
                          </w:p>
                          <w:p w:rsidR="000459B7" w:rsidRPr="00233334" w:rsidRDefault="000459B7" w:rsidP="000459B7">
                            <w:pPr>
                              <w:numPr>
                                <w:ilvl w:val="0"/>
                                <w:numId w:val="2"/>
                              </w:numPr>
                            </w:pPr>
                            <w:r>
                              <w:rPr>
                                <w:u w:val="single"/>
                              </w:rPr>
                              <w:t>Reduct</w:t>
                            </w:r>
                            <w:r w:rsidR="00C37027">
                              <w:rPr>
                                <w:u w:val="single"/>
                              </w:rPr>
                              <w:t xml:space="preserve">ions: </w:t>
                            </w:r>
                            <w:r w:rsidR="00233334" w:rsidRPr="00233334">
                              <w:t xml:space="preserve">Routine is important to </w:t>
                            </w:r>
                            <w:r w:rsidR="00233334">
                              <w:t xml:space="preserve">helping sleep hormones come on </w:t>
                            </w:r>
                            <w:r w:rsidR="008C18CA">
                              <w:t xml:space="preserve">naturally </w:t>
                            </w:r>
                            <w:r w:rsidR="00233334">
                              <w:t xml:space="preserve">to help you feel sleepy at the correct times. Reducing napping throughout the day, screen time close to bed time and </w:t>
                            </w:r>
                            <w:r w:rsidR="00B50ECE">
                              <w:t>caffeine no later than 8</w:t>
                            </w:r>
                            <w:r w:rsidR="00C37027">
                              <w:t xml:space="preserve"> hours before bed can also help.</w:t>
                            </w:r>
                            <w:r w:rsidR="00B50ECE">
                              <w:t xml:space="preserve"> Try not to drink/ eat unless needed for around 2 hours before bed. </w:t>
                            </w:r>
                          </w:p>
                          <w:p w:rsidR="000459B7" w:rsidRPr="006D6FFA" w:rsidRDefault="000459B7" w:rsidP="000459B7">
                            <w:pPr>
                              <w:numPr>
                                <w:ilvl w:val="0"/>
                                <w:numId w:val="2"/>
                              </w:numPr>
                            </w:pPr>
                            <w:r>
                              <w:rPr>
                                <w:u w:val="single"/>
                              </w:rPr>
                              <w:t xml:space="preserve">Reducing pressure on </w:t>
                            </w:r>
                            <w:r w:rsidR="006D6FFA">
                              <w:rPr>
                                <w:u w:val="single"/>
                              </w:rPr>
                              <w:t>you</w:t>
                            </w:r>
                            <w:r w:rsidR="00C37027" w:rsidRPr="006D6FFA">
                              <w:t xml:space="preserve">: </w:t>
                            </w:r>
                            <w:r w:rsidR="006D6FFA" w:rsidRPr="006D6FFA">
                              <w:t xml:space="preserve"> Reducing pressure on yourself</w:t>
                            </w:r>
                            <w:r w:rsidR="006D6FFA">
                              <w:t xml:space="preserve"> </w:t>
                            </w:r>
                            <w:r w:rsidR="006D6FFA" w:rsidRPr="006D6FFA">
                              <w:t xml:space="preserve">can aid sleep. </w:t>
                            </w:r>
                            <w:r w:rsidR="006D6FFA">
                              <w:t>If you don’t sleep so well, use prioritisation a</w:t>
                            </w:r>
                            <w:r w:rsidR="008C18CA">
                              <w:t>nd planning to complete</w:t>
                            </w:r>
                            <w:r w:rsidR="006D6FFA">
                              <w:t xml:space="preserve"> activities with rest periods, rather than feeling the need to complete everything which may not be a priority</w:t>
                            </w:r>
                            <w:r w:rsidR="009A2CF1">
                              <w:t xml:space="preserve"> and then feeling more tired</w:t>
                            </w:r>
                            <w:r w:rsidR="006D6FFA">
                              <w:t xml:space="preserve">. </w:t>
                            </w:r>
                            <w:r w:rsidR="00D55A95">
                              <w:t xml:space="preserve">Try get a pre bed routine that works for you and stick to it, even if it improves sleep a small amount to start- note the small improvements! It takes time to change a mind set and routine. </w:t>
                            </w:r>
                          </w:p>
                          <w:p w:rsidR="000459B7" w:rsidRDefault="000459B7" w:rsidP="000459B7">
                            <w:pPr>
                              <w:numPr>
                                <w:ilvl w:val="0"/>
                                <w:numId w:val="2"/>
                              </w:numPr>
                              <w:rPr>
                                <w:u w:val="single"/>
                              </w:rPr>
                            </w:pPr>
                            <w:r>
                              <w:rPr>
                                <w:u w:val="single"/>
                              </w:rPr>
                              <w:t>When sleep is disturbed</w:t>
                            </w:r>
                            <w:r w:rsidR="006D6FFA">
                              <w:rPr>
                                <w:u w:val="single"/>
                              </w:rPr>
                              <w:t xml:space="preserve">: </w:t>
                            </w:r>
                            <w:r w:rsidR="006D6FFA">
                              <w:t>S</w:t>
                            </w:r>
                            <w:r w:rsidR="006D6FFA" w:rsidRPr="006D6FFA">
                              <w:t>tay calm.</w:t>
                            </w:r>
                            <w:r w:rsidR="00D55A95">
                              <w:t xml:space="preserve"> </w:t>
                            </w:r>
                            <w:r w:rsidR="006D6FFA" w:rsidRPr="006D6FFA">
                              <w:t>Try to use techniques such as changing the pillows</w:t>
                            </w:r>
                            <w:r w:rsidR="008C18CA">
                              <w:t xml:space="preserve"> position</w:t>
                            </w:r>
                            <w:r w:rsidR="006D6FFA" w:rsidRPr="006D6FFA">
                              <w:t xml:space="preserve">, maybe completing simple exercises (warm water as required) before returning to try to sleep. Use of podcast/ calm music can help. </w:t>
                            </w:r>
                            <w:r w:rsidR="00D55A95">
                              <w:t xml:space="preserve">If you </w:t>
                            </w:r>
                            <w:r w:rsidR="009A2CF1">
                              <w:t>are struggling to get bac</w:t>
                            </w:r>
                            <w:r w:rsidR="00B50ECE">
                              <w:t xml:space="preserve">k to sleep, try </w:t>
                            </w:r>
                            <w:r w:rsidR="00655CF0">
                              <w:t xml:space="preserve">getting up and having </w:t>
                            </w:r>
                            <w:proofErr w:type="gramStart"/>
                            <w:r w:rsidR="00655CF0">
                              <w:t>a</w:t>
                            </w:r>
                            <w:proofErr w:type="gramEnd"/>
                            <w:r w:rsidR="00B50ECE">
                              <w:t xml:space="preserve"> herbal (no milk or caffeine) </w:t>
                            </w:r>
                            <w:r w:rsidR="00F97FF2">
                              <w:t xml:space="preserve">drink then returning to bed, </w:t>
                            </w:r>
                            <w:r w:rsidR="00803C1C">
                              <w:t xml:space="preserve">rather than tossing/ turning </w:t>
                            </w:r>
                            <w:r w:rsidR="009A2CF1">
                              <w:t>and increasing frustration.</w:t>
                            </w:r>
                            <w:r w:rsidR="008C18CA">
                              <w:t xml:space="preserve"> </w:t>
                            </w:r>
                          </w:p>
                          <w:p w:rsidR="000459B7" w:rsidRPr="000459B7" w:rsidRDefault="000459B7" w:rsidP="000459B7">
                            <w:pPr>
                              <w:ind w:left="720"/>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pt;margin-top:-38pt;width:556.5pt;height:4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">
                <v:textbox>
                  <w:txbxContent>
                    <w:p w:rsidR="000459B7" w:rsidRDefault="000459B7">
                      <w:pPr>
                        <w:rPr>
                          <w:u w:val="single"/>
                        </w:rPr>
                      </w:pPr>
                      <w:r w:rsidRPr="000459B7">
                        <w:rPr>
                          <w:u w:val="single"/>
                        </w:rPr>
                        <w:t>5 top tips to support with Fatigue</w:t>
                      </w:r>
                      <w:r>
                        <w:rPr>
                          <w:u w:val="single"/>
                        </w:rPr>
                        <w:t xml:space="preserve"> and disturbed sleep</w:t>
                      </w:r>
                      <w:r w:rsidR="00581B0C">
                        <w:rPr>
                          <w:rFonts w:ascii="Arial" w:hAnsi="Arial" w:cs="Arial"/>
                          <w:noProof/>
                          <w:color w:val="FFFFFF"/>
                          <w:sz w:val="20"/>
                          <w:szCs w:val="20"/>
                          <w:lang w:eastAsia="en-GB"/>
                        </w:rPr>
                        <w:drawing>
                          <wp:inline distT="0" distB="0" distL="0" distR="0" wp14:anchorId="410FEC99" wp14:editId="1AF48705">
                            <wp:extent cx="1672281" cy="1181112"/>
                            <wp:effectExtent l="171450" t="171450" r="385445" b="3619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2434" cy="1181220"/>
                                    </a:xfrm>
                                    <a:prstGeom prst="rect">
                                      <a:avLst/>
                                    </a:prstGeom>
                                    <a:ln>
                                      <a:noFill/>
                                    </a:ln>
                                    <a:effectLst>
                                      <a:outerShdw blurRad="292100" dist="139700" dir="2700000" algn="tl" rotWithShape="0">
                                        <a:srgbClr val="333333">
                                          <a:alpha val="65000"/>
                                        </a:srgbClr>
                                      </a:outerShdw>
                                    </a:effectLst>
                                  </pic:spPr>
                                </pic:pic>
                              </a:graphicData>
                            </a:graphic>
                          </wp:inline>
                        </w:drawing>
                      </w:r>
                    </w:p>
                    <w:p w:rsidR="000459B7" w:rsidRPr="00581B0C" w:rsidRDefault="000459B7" w:rsidP="000459B7">
                      <w:pPr>
                        <w:numPr>
                          <w:ilvl w:val="0"/>
                          <w:numId w:val="2"/>
                        </w:numPr>
                      </w:pPr>
                      <w:r>
                        <w:rPr>
                          <w:u w:val="single"/>
                        </w:rPr>
                        <w:t>Positioning</w:t>
                      </w:r>
                      <w:r w:rsidR="00581B0C">
                        <w:rPr>
                          <w:u w:val="single"/>
                        </w:rPr>
                        <w:t xml:space="preserve">: </w:t>
                      </w:r>
                      <w:r w:rsidR="00581B0C" w:rsidRPr="00581B0C">
                        <w:t>Being comfortable in bed is key, ensuring pillow</w:t>
                      </w:r>
                      <w:r w:rsidR="00B70824">
                        <w:t>s are giving correct</w:t>
                      </w:r>
                      <w:r w:rsidR="00C76C7E">
                        <w:t xml:space="preserve"> support</w:t>
                      </w:r>
                      <w:r w:rsidR="00B70824">
                        <w:t xml:space="preserve">. Using the bedroom for sleeping only </w:t>
                      </w:r>
                      <w:r w:rsidR="00464B1E">
                        <w:t>and not lying in bed for a long time once awake</w:t>
                      </w:r>
                      <w:r w:rsidR="00873274">
                        <w:t>,</w:t>
                      </w:r>
                      <w:r w:rsidR="00464B1E">
                        <w:t xml:space="preserve"> </w:t>
                      </w:r>
                      <w:r w:rsidR="00B70824">
                        <w:t xml:space="preserve">can be helpful for the brain to continue to relate the bedroom </w:t>
                      </w:r>
                      <w:r w:rsidR="00C76C7E">
                        <w:t>to sleeping and thus in turn helping you to feel relaxed</w:t>
                      </w:r>
                      <w:r w:rsidR="00464B1E">
                        <w:t xml:space="preserve"> when in bed</w:t>
                      </w:r>
                      <w:r w:rsidR="00C76C7E">
                        <w:t>.</w:t>
                      </w:r>
                      <w:r w:rsidR="001D1EE5">
                        <w:t xml:space="preserve"> </w:t>
                      </w:r>
                    </w:p>
                    <w:p w:rsidR="000459B7" w:rsidRPr="00070E6F" w:rsidRDefault="000459B7" w:rsidP="000459B7">
                      <w:pPr>
                        <w:numPr>
                          <w:ilvl w:val="0"/>
                          <w:numId w:val="2"/>
                        </w:numPr>
                      </w:pPr>
                      <w:r>
                        <w:rPr>
                          <w:u w:val="single"/>
                        </w:rPr>
                        <w:t>Medications</w:t>
                      </w:r>
                      <w:r w:rsidR="00070E6F">
                        <w:rPr>
                          <w:u w:val="single"/>
                        </w:rPr>
                        <w:t xml:space="preserve">: </w:t>
                      </w:r>
                      <w:r w:rsidR="00070E6F" w:rsidRPr="00070E6F">
                        <w:t xml:space="preserve">Use of medications as recommended by nurses and doctors is important to getting pain under control. </w:t>
                      </w:r>
                      <w:r w:rsidR="00233334">
                        <w:t xml:space="preserve">Taking pain relief appropriately as required before bed time can aid sleep. </w:t>
                      </w:r>
                    </w:p>
                    <w:p w:rsidR="000459B7" w:rsidRPr="00233334" w:rsidRDefault="000459B7" w:rsidP="000459B7">
                      <w:pPr>
                        <w:numPr>
                          <w:ilvl w:val="0"/>
                          <w:numId w:val="2"/>
                        </w:numPr>
                      </w:pPr>
                      <w:r>
                        <w:rPr>
                          <w:u w:val="single"/>
                        </w:rPr>
                        <w:t>Reduct</w:t>
                      </w:r>
                      <w:r w:rsidR="00C37027">
                        <w:rPr>
                          <w:u w:val="single"/>
                        </w:rPr>
                        <w:t xml:space="preserve">ions: </w:t>
                      </w:r>
                      <w:r w:rsidR="00233334" w:rsidRPr="00233334">
                        <w:t xml:space="preserve">Routine is important to </w:t>
                      </w:r>
                      <w:r w:rsidR="00233334">
                        <w:t xml:space="preserve">helping sleep hormones come on </w:t>
                      </w:r>
                      <w:r w:rsidR="008C18CA">
                        <w:t xml:space="preserve">naturally </w:t>
                      </w:r>
                      <w:r w:rsidR="00233334">
                        <w:t xml:space="preserve">to help you feel sleepy at the correct times. Reducing napping throughout the day, screen time close to bed time and </w:t>
                      </w:r>
                      <w:r w:rsidR="00B50ECE">
                        <w:t>caffeine no later than 8</w:t>
                      </w:r>
                      <w:r w:rsidR="00C37027">
                        <w:t xml:space="preserve"> hours before bed can also help.</w:t>
                      </w:r>
                      <w:r w:rsidR="00B50ECE">
                        <w:t xml:space="preserve"> Try not to drink/ eat unless needed for around 2 hours before bed. </w:t>
                      </w:r>
                    </w:p>
                    <w:p w:rsidR="000459B7" w:rsidRPr="006D6FFA" w:rsidRDefault="000459B7" w:rsidP="000459B7">
                      <w:pPr>
                        <w:numPr>
                          <w:ilvl w:val="0"/>
                          <w:numId w:val="2"/>
                        </w:numPr>
                      </w:pPr>
                      <w:r>
                        <w:rPr>
                          <w:u w:val="single"/>
                        </w:rPr>
                        <w:t xml:space="preserve">Reducing pressure on </w:t>
                      </w:r>
                      <w:r w:rsidR="006D6FFA">
                        <w:rPr>
                          <w:u w:val="single"/>
                        </w:rPr>
                        <w:t>you</w:t>
                      </w:r>
                      <w:r w:rsidR="00C37027" w:rsidRPr="006D6FFA">
                        <w:t xml:space="preserve">: </w:t>
                      </w:r>
                      <w:r w:rsidR="006D6FFA" w:rsidRPr="006D6FFA">
                        <w:t xml:space="preserve"> Reducing pressure on yourself</w:t>
                      </w:r>
                      <w:r w:rsidR="006D6FFA">
                        <w:t xml:space="preserve"> </w:t>
                      </w:r>
                      <w:r w:rsidR="006D6FFA" w:rsidRPr="006D6FFA">
                        <w:t xml:space="preserve">can aid sleep. </w:t>
                      </w:r>
                      <w:r w:rsidR="006D6FFA">
                        <w:t>If you don’t sleep so well, use prioritisation a</w:t>
                      </w:r>
                      <w:r w:rsidR="008C18CA">
                        <w:t>nd planning to complete</w:t>
                      </w:r>
                      <w:r w:rsidR="006D6FFA">
                        <w:t xml:space="preserve"> activities with rest periods, rather than feeling the need to complete everything which may not be a priority</w:t>
                      </w:r>
                      <w:r w:rsidR="009A2CF1">
                        <w:t xml:space="preserve"> and then feeling more tired</w:t>
                      </w:r>
                      <w:r w:rsidR="006D6FFA">
                        <w:t xml:space="preserve">. </w:t>
                      </w:r>
                      <w:r w:rsidR="00D55A95">
                        <w:t xml:space="preserve">Try get a pre bed routine that works for you and stick to it, even if it improves sleep a small amount to start- note the small improvements! It takes time to change a mind set and routine. </w:t>
                      </w:r>
                    </w:p>
                    <w:p w:rsidR="000459B7" w:rsidRDefault="000459B7" w:rsidP="000459B7">
                      <w:pPr>
                        <w:numPr>
                          <w:ilvl w:val="0"/>
                          <w:numId w:val="2"/>
                        </w:numPr>
                        <w:rPr>
                          <w:u w:val="single"/>
                        </w:rPr>
                      </w:pPr>
                      <w:r>
                        <w:rPr>
                          <w:u w:val="single"/>
                        </w:rPr>
                        <w:t>When sleep is disturbed</w:t>
                      </w:r>
                      <w:r w:rsidR="006D6FFA">
                        <w:rPr>
                          <w:u w:val="single"/>
                        </w:rPr>
                        <w:t xml:space="preserve">: </w:t>
                      </w:r>
                      <w:r w:rsidR="006D6FFA">
                        <w:t>S</w:t>
                      </w:r>
                      <w:r w:rsidR="006D6FFA" w:rsidRPr="006D6FFA">
                        <w:t>tay calm.</w:t>
                      </w:r>
                      <w:r w:rsidR="00D55A95">
                        <w:t xml:space="preserve"> </w:t>
                      </w:r>
                      <w:r w:rsidR="006D6FFA" w:rsidRPr="006D6FFA">
                        <w:t>Try to use techniques such as changing the pillows</w:t>
                      </w:r>
                      <w:r w:rsidR="008C18CA">
                        <w:t xml:space="preserve"> position</w:t>
                      </w:r>
                      <w:r w:rsidR="006D6FFA" w:rsidRPr="006D6FFA">
                        <w:t xml:space="preserve">, maybe completing simple exercises (warm water as required) before returning to try to sleep. Use of podcast/ calm music can help. </w:t>
                      </w:r>
                      <w:r w:rsidR="00D55A95">
                        <w:t xml:space="preserve">If you </w:t>
                      </w:r>
                      <w:r w:rsidR="009A2CF1">
                        <w:t>are struggling to get bac</w:t>
                      </w:r>
                      <w:r w:rsidR="00B50ECE">
                        <w:t xml:space="preserve">k to sleep, try </w:t>
                      </w:r>
                      <w:r w:rsidR="00655CF0">
                        <w:t xml:space="preserve">getting up and having </w:t>
                      </w:r>
                      <w:proofErr w:type="gramStart"/>
                      <w:r w:rsidR="00655CF0">
                        <w:t>a</w:t>
                      </w:r>
                      <w:proofErr w:type="gramEnd"/>
                      <w:r w:rsidR="00B50ECE">
                        <w:t xml:space="preserve"> herbal (no milk or caffeine) </w:t>
                      </w:r>
                      <w:r w:rsidR="00F97FF2">
                        <w:t xml:space="preserve">drink then returning to bed, </w:t>
                      </w:r>
                      <w:r w:rsidR="00803C1C">
                        <w:t xml:space="preserve">rather than tossing/ turning </w:t>
                      </w:r>
                      <w:r w:rsidR="009A2CF1">
                        <w:t>and increasing frustration.</w:t>
                      </w:r>
                      <w:r w:rsidR="008C18CA">
                        <w:t xml:space="preserve"> </w:t>
                      </w:r>
                    </w:p>
                    <w:p w:rsidR="000459B7" w:rsidRPr="000459B7" w:rsidRDefault="000459B7" w:rsidP="000459B7">
                      <w:pPr>
                        <w:ind w:left="720"/>
                        <w:rPr>
                          <w:u w:val="single"/>
                        </w:rPr>
                      </w:pPr>
                    </w:p>
                  </w:txbxContent>
                </v:textbox>
              </v:shape>
            </w:pict>
          </mc:Fallback>
        </mc:AlternateContent>
      </w:r>
    </w:p>
    <w:p w:rsidR="00CD4F45" w:rsidRDefault="00CD4F45">
      <w:pPr>
        <w:spacing w:after="0" w:line="240" w:lineRule="auto"/>
      </w:pPr>
      <w:r>
        <w:br w:type="page"/>
      </w:r>
    </w:p>
    <w:p w:rsidR="007B52F5" w:rsidRDefault="002D791B">
      <w:r>
        <w:rPr>
          <w:noProof/>
          <w:lang w:eastAsia="en-GB"/>
        </w:rPr>
        <w:lastRenderedPageBreak/>
        <mc:AlternateContent>
          <mc:Choice Requires="wps">
            <w:drawing>
              <wp:anchor distT="0" distB="0" distL="114300" distR="114300" simplePos="0" relativeHeight="251659264" behindDoc="0" locked="0" layoutInCell="1" allowOverlap="1" wp14:anchorId="0C310DA6" wp14:editId="50E53F85">
                <wp:simplePos x="0" y="0"/>
                <wp:positionH relativeFrom="column">
                  <wp:posOffset>-812800</wp:posOffset>
                </wp:positionH>
                <wp:positionV relativeFrom="paragraph">
                  <wp:posOffset>-406400</wp:posOffset>
                </wp:positionV>
                <wp:extent cx="7002145" cy="6623050"/>
                <wp:effectExtent l="0" t="0" r="27305"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6623050"/>
                        </a:xfrm>
                        <a:prstGeom prst="rect">
                          <a:avLst/>
                        </a:prstGeom>
                        <a:solidFill>
                          <a:srgbClr val="FFFFFF"/>
                        </a:solidFill>
                        <a:ln w="9525">
                          <a:solidFill>
                            <a:srgbClr val="000000"/>
                          </a:solidFill>
                          <a:miter lim="800000"/>
                          <a:headEnd/>
                          <a:tailEnd/>
                        </a:ln>
                      </wps:spPr>
                      <wps:txbx>
                        <w:txbxContent>
                          <w:p w:rsidR="0062098C" w:rsidRDefault="00803C1C">
                            <w:pPr>
                              <w:rPr>
                                <w:u w:val="single"/>
                              </w:rPr>
                            </w:pPr>
                            <w:r>
                              <w:rPr>
                                <w:u w:val="single"/>
                              </w:rPr>
                              <w:t>4</w:t>
                            </w:r>
                            <w:r w:rsidR="0062098C" w:rsidRPr="0062098C">
                              <w:rPr>
                                <w:u w:val="single"/>
                              </w:rPr>
                              <w:t xml:space="preserve"> top tips to support </w:t>
                            </w:r>
                            <w:r w:rsidR="000459B7">
                              <w:rPr>
                                <w:u w:val="single"/>
                              </w:rPr>
                              <w:t>Pain</w:t>
                            </w:r>
                          </w:p>
                          <w:p w:rsidR="002D791B" w:rsidRDefault="002D791B">
                            <w:pPr>
                              <w:rPr>
                                <w:u w:val="single"/>
                              </w:rPr>
                            </w:pPr>
                            <w:r>
                              <w:rPr>
                                <w:noProof/>
                                <w:lang w:eastAsia="en-GB"/>
                              </w:rPr>
                              <w:drawing>
                                <wp:inline distT="0" distB="0" distL="0" distR="0" wp14:anchorId="6105FA42" wp14:editId="3D5E931D">
                                  <wp:extent cx="2000250" cy="1102315"/>
                                  <wp:effectExtent l="0" t="0" r="0" b="3175"/>
                                  <wp:docPr id="3" name="Picture 3" descr="http://www.dmchiropractic.my/wp-content/uploads/2013/02/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mchiropractic.my/wp-content/uploads/2013/02/pa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395" cy="1102395"/>
                                          </a:xfrm>
                                          <a:prstGeom prst="rect">
                                            <a:avLst/>
                                          </a:prstGeom>
                                          <a:noFill/>
                                          <a:ln>
                                            <a:noFill/>
                                          </a:ln>
                                        </pic:spPr>
                                      </pic:pic>
                                    </a:graphicData>
                                  </a:graphic>
                                </wp:inline>
                              </w:drawing>
                            </w:r>
                          </w:p>
                          <w:p w:rsidR="0062098C" w:rsidRDefault="0062098C" w:rsidP="0062098C">
                            <w:pPr>
                              <w:numPr>
                                <w:ilvl w:val="0"/>
                                <w:numId w:val="1"/>
                              </w:numPr>
                            </w:pPr>
                            <w:r>
                              <w:rPr>
                                <w:u w:val="single"/>
                              </w:rPr>
                              <w:t xml:space="preserve">Pacing activities: </w:t>
                            </w:r>
                            <w:r>
                              <w:t>Taking your</w:t>
                            </w:r>
                            <w:r w:rsidR="00E30C30">
                              <w:t xml:space="preserve"> time and breaking down</w:t>
                            </w:r>
                            <w:r w:rsidR="000459B7">
                              <w:t xml:space="preserve"> tiring activities can be important</w:t>
                            </w:r>
                            <w:r>
                              <w:t xml:space="preserve">. Also planning ahead and using other resources </w:t>
                            </w:r>
                            <w:r w:rsidR="00E30C30">
                              <w:t xml:space="preserve">available, </w:t>
                            </w:r>
                            <w:r>
                              <w:t>to support daily activities such as</w:t>
                            </w:r>
                            <w:r w:rsidR="00581B0C">
                              <w:t>;</w:t>
                            </w:r>
                            <w:r>
                              <w:t xml:space="preserve"> family, aids and </w:t>
                            </w:r>
                            <w:r w:rsidR="00F97FF2">
                              <w:t>adaptations</w:t>
                            </w:r>
                            <w:r>
                              <w:t xml:space="preserve"> and personal management </w:t>
                            </w:r>
                            <w:r w:rsidR="000459B7">
                              <w:t xml:space="preserve">techniques </w:t>
                            </w:r>
                            <w:r>
                              <w:t>such as warm water. On days you may have reduced symptoms it’s important to not complete everything, also known as ‘boom and bust’ to avoid making pain and symptoms worse the next day</w:t>
                            </w:r>
                            <w:r w:rsidR="00F97FF2">
                              <w:t>s</w:t>
                            </w:r>
                            <w:r>
                              <w:t>.</w:t>
                            </w:r>
                            <w:r w:rsidR="006335FD">
                              <w:t xml:space="preserve"> Pacing can allow you to ensure your normal every day roles are maintained despite a flare up.</w:t>
                            </w:r>
                            <w:r>
                              <w:t xml:space="preserve"> Take a look at this resource to gain further advice on how pacing can help you: </w:t>
                            </w:r>
                            <w:hyperlink r:id="rId9" w:history="1">
                              <w:r w:rsidR="007516B0" w:rsidRPr="00B154F1">
                                <w:rPr>
                                  <w:rStyle w:val="Hyperlink"/>
                                </w:rPr>
                                <w:t>https://livewellwithpain.co.uk/wp-content/uploads/pacing.pdf</w:t>
                              </w:r>
                            </w:hyperlink>
                            <w:r w:rsidR="007516B0">
                              <w:t xml:space="preserve">   </w:t>
                            </w:r>
                          </w:p>
                          <w:p w:rsidR="0062098C" w:rsidRPr="00D01B0C" w:rsidRDefault="000459B7" w:rsidP="004C209D">
                            <w:pPr>
                              <w:numPr>
                                <w:ilvl w:val="0"/>
                                <w:numId w:val="1"/>
                              </w:numPr>
                              <w:rPr>
                                <w:u w:val="single"/>
                              </w:rPr>
                            </w:pPr>
                            <w:r w:rsidRPr="00D01B0C">
                              <w:rPr>
                                <w:u w:val="single"/>
                              </w:rPr>
                              <w:t>Relaxation</w:t>
                            </w:r>
                            <w:r w:rsidR="00D01B0C">
                              <w:rPr>
                                <w:u w:val="single"/>
                              </w:rPr>
                              <w:t xml:space="preserve">: </w:t>
                            </w:r>
                            <w:r w:rsidR="00D01B0C" w:rsidRPr="00D01B0C">
                              <w:t>Taking time to do things you enjoy can be important</w:t>
                            </w:r>
                            <w:r w:rsidR="006335FD">
                              <w:t xml:space="preserve"> to allow yourself to relax and focus onto something other than the pain. Having activities or interests outside of </w:t>
                            </w:r>
                            <w:r w:rsidR="00581B0C">
                              <w:t xml:space="preserve">usual </w:t>
                            </w:r>
                            <w:r w:rsidR="006335FD">
                              <w:t xml:space="preserve">day to day activities can be helpful to allow your brain to relax. Rest periods throughout the day are important, even if it’s just sitting for 10 minutes. </w:t>
                            </w:r>
                            <w:r w:rsidR="004C209D">
                              <w:t xml:space="preserve"> </w:t>
                            </w:r>
                            <w:hyperlink r:id="rId10" w:history="1">
                              <w:r w:rsidR="004C209D" w:rsidRPr="005D2C6F">
                                <w:rPr>
                                  <w:rStyle w:val="Hyperlink"/>
                                </w:rPr>
                                <w:t>https://www.paintoolkit.org/pain-tools</w:t>
                              </w:r>
                            </w:hyperlink>
                            <w:r w:rsidR="004C209D">
                              <w:t xml:space="preserve"> </w:t>
                            </w:r>
                          </w:p>
                          <w:p w:rsidR="000459B7" w:rsidRPr="00D01B0C" w:rsidRDefault="000459B7" w:rsidP="00AE6DCA">
                            <w:pPr>
                              <w:numPr>
                                <w:ilvl w:val="0"/>
                                <w:numId w:val="1"/>
                              </w:numPr>
                              <w:rPr>
                                <w:u w:val="single"/>
                              </w:rPr>
                            </w:pPr>
                            <w:r w:rsidRPr="00D01B0C">
                              <w:rPr>
                                <w:u w:val="single"/>
                              </w:rPr>
                              <w:t>Reflection</w:t>
                            </w:r>
                            <w:r w:rsidR="00D01B0C">
                              <w:rPr>
                                <w:u w:val="single"/>
                              </w:rPr>
                              <w:t>:</w:t>
                            </w:r>
                            <w:r w:rsidR="006335FD">
                              <w:rPr>
                                <w:u w:val="single"/>
                              </w:rPr>
                              <w:t xml:space="preserve"> </w:t>
                            </w:r>
                            <w:r w:rsidR="00CA6D9D">
                              <w:t xml:space="preserve">Take some time to reflect upon what might make your symptoms worse and what helps to make them better. Understanding your condition and symptoms can be vital to improving the way you self-manage your condition and </w:t>
                            </w:r>
                            <w:r w:rsidR="00AE6DCA">
                              <w:t>understand why you are doing what yo</w:t>
                            </w:r>
                            <w:r w:rsidR="00D55A95">
                              <w:t>u’re doing. Take a look at this resource</w:t>
                            </w:r>
                            <w:r w:rsidR="00AE6DCA">
                              <w:t xml:space="preserve">: </w:t>
                            </w:r>
                            <w:hyperlink r:id="rId11" w:history="1">
                              <w:r w:rsidR="00D55A95" w:rsidRPr="00B154F1">
                                <w:rPr>
                                  <w:rStyle w:val="Hyperlink"/>
                                </w:rPr>
                                <w:t>https://www.versusarthritis.org/about-arthritis/conditions/arthritis/</w:t>
                              </w:r>
                            </w:hyperlink>
                            <w:r w:rsidR="00D55A95">
                              <w:t xml:space="preserve">  </w:t>
                            </w:r>
                          </w:p>
                          <w:p w:rsidR="000459B7" w:rsidRPr="00D01B0C" w:rsidRDefault="007A051B" w:rsidP="007516B0">
                            <w:pPr>
                              <w:numPr>
                                <w:ilvl w:val="0"/>
                                <w:numId w:val="1"/>
                              </w:numPr>
                              <w:rPr>
                                <w:u w:val="single"/>
                              </w:rPr>
                            </w:pPr>
                            <w:r w:rsidRPr="00D01B0C">
                              <w:rPr>
                                <w:u w:val="single"/>
                              </w:rPr>
                              <w:t>E</w:t>
                            </w:r>
                            <w:r w:rsidR="000459B7" w:rsidRPr="00D01B0C">
                              <w:rPr>
                                <w:u w:val="single"/>
                              </w:rPr>
                              <w:t>xercises</w:t>
                            </w:r>
                            <w:r w:rsidR="00D01B0C">
                              <w:rPr>
                                <w:u w:val="single"/>
                              </w:rPr>
                              <w:t>:</w:t>
                            </w:r>
                            <w:r w:rsidR="00F97FF2">
                              <w:rPr>
                                <w:u w:val="single"/>
                              </w:rPr>
                              <w:t xml:space="preserve"> </w:t>
                            </w:r>
                            <w:r w:rsidR="002D791B" w:rsidRPr="002D791B">
                              <w:t xml:space="preserve">It is important to complete exercises </w:t>
                            </w:r>
                            <w:r w:rsidR="002D791B">
                              <w:t>to maintain range of movement and strength of the joints/ muscles. If stiffness is a problem for you, try using warm water to relax- you could always complete hand exercises whilst hands are submerged.</w:t>
                            </w:r>
                            <w:r w:rsidR="00F97FF2">
                              <w:t xml:space="preserve"> Cold water can also ease flared up joints that are hot.</w:t>
                            </w:r>
                            <w:r w:rsidR="002D791B">
                              <w:t xml:space="preserve"> </w:t>
                            </w:r>
                            <w:r w:rsidR="007516B0">
                              <w:t xml:space="preserve">Helpful tips here: </w:t>
                            </w:r>
                            <w:hyperlink r:id="rId12" w:history="1">
                              <w:r w:rsidR="007516B0" w:rsidRPr="00B154F1">
                                <w:rPr>
                                  <w:rStyle w:val="Hyperlink"/>
                                </w:rPr>
                                <w:t>https://mylivingwell.co.uk/about-us/20-minute-movement</w:t>
                              </w:r>
                            </w:hyperlink>
                            <w:r w:rsidR="00803C1C">
                              <w:t xml:space="preserve">  </w:t>
                            </w:r>
                            <w:r w:rsidR="007516B0">
                              <w:t xml:space="preserve">,   </w:t>
                            </w:r>
                            <w:hyperlink r:id="rId13" w:history="1">
                              <w:r w:rsidR="007516B0" w:rsidRPr="00B154F1">
                                <w:rPr>
                                  <w:rStyle w:val="Hyperlink"/>
                                </w:rPr>
                                <w:t>https://mylivingwell.co.uk/physical-activity/10-tips-to-be-more-active</w:t>
                              </w:r>
                            </w:hyperlink>
                            <w:r w:rsidR="007516B0">
                              <w:t xml:space="preserve">     </w:t>
                            </w:r>
                          </w:p>
                          <w:p w:rsidR="007A051B" w:rsidRPr="0062098C" w:rsidRDefault="007A051B" w:rsidP="00803C1C">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pt;margin-top:-32pt;width:551.3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">
                <v:textbox>
                  <w:txbxContent>
                    <w:p w:rsidR="0062098C" w:rsidRDefault="00803C1C">
                      <w:pPr>
                        <w:rPr>
                          <w:u w:val="single"/>
                        </w:rPr>
                      </w:pPr>
                      <w:r>
                        <w:rPr>
                          <w:u w:val="single"/>
                        </w:rPr>
                        <w:t>4</w:t>
                      </w:r>
                      <w:r w:rsidR="0062098C" w:rsidRPr="0062098C">
                        <w:rPr>
                          <w:u w:val="single"/>
                        </w:rPr>
                        <w:t xml:space="preserve"> top tips to support </w:t>
                      </w:r>
                      <w:r w:rsidR="000459B7">
                        <w:rPr>
                          <w:u w:val="single"/>
                        </w:rPr>
                        <w:t>Pain</w:t>
                      </w:r>
                    </w:p>
                    <w:p w:rsidR="002D791B" w:rsidRDefault="002D791B">
                      <w:pPr>
                        <w:rPr>
                          <w:u w:val="single"/>
                        </w:rPr>
                      </w:pPr>
                      <w:r>
                        <w:rPr>
                          <w:noProof/>
                          <w:lang w:eastAsia="en-GB"/>
                        </w:rPr>
                        <w:drawing>
                          <wp:inline distT="0" distB="0" distL="0" distR="0" wp14:anchorId="6105FA42" wp14:editId="3D5E931D">
                            <wp:extent cx="2000250" cy="1102315"/>
                            <wp:effectExtent l="0" t="0" r="0" b="3175"/>
                            <wp:docPr id="3" name="Picture 3" descr="http://www.dmchiropractic.my/wp-content/uploads/2013/02/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mchiropractic.my/wp-content/uploads/2013/02/pa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395" cy="1102395"/>
                                    </a:xfrm>
                                    <a:prstGeom prst="rect">
                                      <a:avLst/>
                                    </a:prstGeom>
                                    <a:noFill/>
                                    <a:ln>
                                      <a:noFill/>
                                    </a:ln>
                                  </pic:spPr>
                                </pic:pic>
                              </a:graphicData>
                            </a:graphic>
                          </wp:inline>
                        </w:drawing>
                      </w:r>
                    </w:p>
                    <w:p w:rsidR="0062098C" w:rsidRDefault="0062098C" w:rsidP="0062098C">
                      <w:pPr>
                        <w:numPr>
                          <w:ilvl w:val="0"/>
                          <w:numId w:val="1"/>
                        </w:numPr>
                      </w:pPr>
                      <w:r>
                        <w:rPr>
                          <w:u w:val="single"/>
                        </w:rPr>
                        <w:t xml:space="preserve">Pacing activities: </w:t>
                      </w:r>
                      <w:r>
                        <w:t>Taking your</w:t>
                      </w:r>
                      <w:r w:rsidR="00E30C30">
                        <w:t xml:space="preserve"> time and breaking down</w:t>
                      </w:r>
                      <w:r w:rsidR="000459B7">
                        <w:t xml:space="preserve"> tiring activities can be important</w:t>
                      </w:r>
                      <w:r>
                        <w:t xml:space="preserve">. Also planning ahead and using other resources </w:t>
                      </w:r>
                      <w:r w:rsidR="00E30C30">
                        <w:t xml:space="preserve">available, </w:t>
                      </w:r>
                      <w:r>
                        <w:t>to support daily activities such as</w:t>
                      </w:r>
                      <w:r w:rsidR="00581B0C">
                        <w:t>;</w:t>
                      </w:r>
                      <w:r>
                        <w:t xml:space="preserve"> family, aids and </w:t>
                      </w:r>
                      <w:r w:rsidR="00F97FF2">
                        <w:t>adaptations</w:t>
                      </w:r>
                      <w:r>
                        <w:t xml:space="preserve"> and personal management </w:t>
                      </w:r>
                      <w:r w:rsidR="000459B7">
                        <w:t xml:space="preserve">techniques </w:t>
                      </w:r>
                      <w:r>
                        <w:t>such as warm water. On days you may have reduced symptoms it’s important to not complete everything, also known as ‘boom and bust’ to avoid making pain and symptoms worse the next day</w:t>
                      </w:r>
                      <w:r w:rsidR="00F97FF2">
                        <w:t>s</w:t>
                      </w:r>
                      <w:r>
                        <w:t>.</w:t>
                      </w:r>
                      <w:r w:rsidR="006335FD">
                        <w:t xml:space="preserve"> Pacing can allow you to ensure your normal every day roles are maintained despite a flare up.</w:t>
                      </w:r>
                      <w:r>
                        <w:t xml:space="preserve"> Take a look at this resource to gain further advice on how pacing can help you: </w:t>
                      </w:r>
                      <w:hyperlink r:id="rId15" w:history="1">
                        <w:r w:rsidR="007516B0" w:rsidRPr="00B154F1">
                          <w:rPr>
                            <w:rStyle w:val="Hyperlink"/>
                          </w:rPr>
                          <w:t>https://livewellwithpain.co.uk/wp-content/uploads/pacing.pdf</w:t>
                        </w:r>
                      </w:hyperlink>
                      <w:r w:rsidR="007516B0">
                        <w:t xml:space="preserve">   </w:t>
                      </w:r>
                    </w:p>
                    <w:p w:rsidR="0062098C" w:rsidRPr="00D01B0C" w:rsidRDefault="000459B7" w:rsidP="004C209D">
                      <w:pPr>
                        <w:numPr>
                          <w:ilvl w:val="0"/>
                          <w:numId w:val="1"/>
                        </w:numPr>
                        <w:rPr>
                          <w:u w:val="single"/>
                        </w:rPr>
                      </w:pPr>
                      <w:r w:rsidRPr="00D01B0C">
                        <w:rPr>
                          <w:u w:val="single"/>
                        </w:rPr>
                        <w:t>Relaxation</w:t>
                      </w:r>
                      <w:r w:rsidR="00D01B0C">
                        <w:rPr>
                          <w:u w:val="single"/>
                        </w:rPr>
                        <w:t xml:space="preserve">: </w:t>
                      </w:r>
                      <w:r w:rsidR="00D01B0C" w:rsidRPr="00D01B0C">
                        <w:t>Taking time to do things you enjoy can be important</w:t>
                      </w:r>
                      <w:r w:rsidR="006335FD">
                        <w:t xml:space="preserve"> to allow yourself to relax and focus onto something other than the pain. Having activities or interests outside of </w:t>
                      </w:r>
                      <w:r w:rsidR="00581B0C">
                        <w:t xml:space="preserve">usual </w:t>
                      </w:r>
                      <w:r w:rsidR="006335FD">
                        <w:t xml:space="preserve">day to day activities can be helpful to allow your brain to relax. Rest periods throughout the day are important, even if it’s just sitting for 10 minutes. </w:t>
                      </w:r>
                      <w:r w:rsidR="004C209D">
                        <w:t xml:space="preserve"> </w:t>
                      </w:r>
                      <w:hyperlink r:id="rId16" w:history="1">
                        <w:r w:rsidR="004C209D" w:rsidRPr="005D2C6F">
                          <w:rPr>
                            <w:rStyle w:val="Hyperlink"/>
                          </w:rPr>
                          <w:t>https://www.paintoolkit.org/pain-tools</w:t>
                        </w:r>
                      </w:hyperlink>
                      <w:r w:rsidR="004C209D">
                        <w:t xml:space="preserve"> </w:t>
                      </w:r>
                      <w:bookmarkStart w:id="1" w:name="_GoBack"/>
                      <w:bookmarkEnd w:id="1"/>
                    </w:p>
                    <w:p w:rsidR="000459B7" w:rsidRPr="00D01B0C" w:rsidRDefault="000459B7" w:rsidP="00AE6DCA">
                      <w:pPr>
                        <w:numPr>
                          <w:ilvl w:val="0"/>
                          <w:numId w:val="1"/>
                        </w:numPr>
                        <w:rPr>
                          <w:u w:val="single"/>
                        </w:rPr>
                      </w:pPr>
                      <w:r w:rsidRPr="00D01B0C">
                        <w:rPr>
                          <w:u w:val="single"/>
                        </w:rPr>
                        <w:t>Reflection</w:t>
                      </w:r>
                      <w:r w:rsidR="00D01B0C">
                        <w:rPr>
                          <w:u w:val="single"/>
                        </w:rPr>
                        <w:t>:</w:t>
                      </w:r>
                      <w:r w:rsidR="006335FD">
                        <w:rPr>
                          <w:u w:val="single"/>
                        </w:rPr>
                        <w:t xml:space="preserve"> </w:t>
                      </w:r>
                      <w:r w:rsidR="00CA6D9D">
                        <w:t xml:space="preserve">Take some time to reflect upon what might make your symptoms worse and what helps to make them better. Understanding your condition and symptoms can be vital to improving the way you self-manage your condition and </w:t>
                      </w:r>
                      <w:r w:rsidR="00AE6DCA">
                        <w:t>understand why you are doing what yo</w:t>
                      </w:r>
                      <w:r w:rsidR="00D55A95">
                        <w:t>u’re doing. Take a look at this resource</w:t>
                      </w:r>
                      <w:r w:rsidR="00AE6DCA">
                        <w:t xml:space="preserve">: </w:t>
                      </w:r>
                      <w:hyperlink r:id="rId17" w:history="1">
                        <w:r w:rsidR="00D55A95" w:rsidRPr="00B154F1">
                          <w:rPr>
                            <w:rStyle w:val="Hyperlink"/>
                          </w:rPr>
                          <w:t>https://www.versusarthritis.org/about-arthritis/conditions/arthritis/</w:t>
                        </w:r>
                      </w:hyperlink>
                      <w:r w:rsidR="00D55A95">
                        <w:t xml:space="preserve">  </w:t>
                      </w:r>
                    </w:p>
                    <w:p w:rsidR="000459B7" w:rsidRPr="00D01B0C" w:rsidRDefault="007A051B" w:rsidP="007516B0">
                      <w:pPr>
                        <w:numPr>
                          <w:ilvl w:val="0"/>
                          <w:numId w:val="1"/>
                        </w:numPr>
                        <w:rPr>
                          <w:u w:val="single"/>
                        </w:rPr>
                      </w:pPr>
                      <w:r w:rsidRPr="00D01B0C">
                        <w:rPr>
                          <w:u w:val="single"/>
                        </w:rPr>
                        <w:t>E</w:t>
                      </w:r>
                      <w:r w:rsidR="000459B7" w:rsidRPr="00D01B0C">
                        <w:rPr>
                          <w:u w:val="single"/>
                        </w:rPr>
                        <w:t>xercises</w:t>
                      </w:r>
                      <w:r w:rsidR="00D01B0C">
                        <w:rPr>
                          <w:u w:val="single"/>
                        </w:rPr>
                        <w:t>:</w:t>
                      </w:r>
                      <w:r w:rsidR="00F97FF2">
                        <w:rPr>
                          <w:u w:val="single"/>
                        </w:rPr>
                        <w:t xml:space="preserve"> </w:t>
                      </w:r>
                      <w:r w:rsidR="002D791B" w:rsidRPr="002D791B">
                        <w:t xml:space="preserve">It is important to complete exercises </w:t>
                      </w:r>
                      <w:r w:rsidR="002D791B">
                        <w:t>to maintain range of movement and strength of the joints/ muscles. If stiffness is a problem for you, try using warm water to relax- you could always complete hand exercises whilst hands are submerged.</w:t>
                      </w:r>
                      <w:r w:rsidR="00F97FF2">
                        <w:t xml:space="preserve"> Cold water can also ease flared up joints that are hot.</w:t>
                      </w:r>
                      <w:r w:rsidR="002D791B">
                        <w:t xml:space="preserve"> </w:t>
                      </w:r>
                      <w:r w:rsidR="007516B0">
                        <w:t xml:space="preserve">Helpful tips here: </w:t>
                      </w:r>
                      <w:hyperlink r:id="rId18" w:history="1">
                        <w:r w:rsidR="007516B0" w:rsidRPr="00B154F1">
                          <w:rPr>
                            <w:rStyle w:val="Hyperlink"/>
                          </w:rPr>
                          <w:t>https://mylivingwell.co.uk/about-us/20-minute-movement</w:t>
                        </w:r>
                      </w:hyperlink>
                      <w:r w:rsidR="00803C1C">
                        <w:t xml:space="preserve">  </w:t>
                      </w:r>
                      <w:r w:rsidR="007516B0">
                        <w:t xml:space="preserve">,   </w:t>
                      </w:r>
                      <w:hyperlink r:id="rId19" w:history="1">
                        <w:r w:rsidR="007516B0" w:rsidRPr="00B154F1">
                          <w:rPr>
                            <w:rStyle w:val="Hyperlink"/>
                          </w:rPr>
                          <w:t>https://mylivingwell.co.uk/physical-activity/10-tips-to-be-more-active</w:t>
                        </w:r>
                      </w:hyperlink>
                      <w:r w:rsidR="007516B0">
                        <w:t xml:space="preserve">     </w:t>
                      </w:r>
                    </w:p>
                    <w:p w:rsidR="007A051B" w:rsidRPr="0062098C" w:rsidRDefault="007A051B" w:rsidP="00803C1C">
                      <w:pPr>
                        <w:ind w:left="360"/>
                      </w:pPr>
                    </w:p>
                  </w:txbxContent>
                </v:textbox>
              </v:shape>
            </w:pict>
          </mc:Fallback>
        </mc:AlternateContent>
      </w:r>
    </w:p>
    <w:sectPr w:rsidR="007B52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06ED1"/>
    <w:multiLevelType w:val="hybridMultilevel"/>
    <w:tmpl w:val="52FE4D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68930DB"/>
    <w:multiLevelType w:val="hybridMultilevel"/>
    <w:tmpl w:val="3A6A41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98C"/>
    <w:rsid w:val="000459B7"/>
    <w:rsid w:val="00070E6F"/>
    <w:rsid w:val="001143AF"/>
    <w:rsid w:val="001D1EE5"/>
    <w:rsid w:val="00233334"/>
    <w:rsid w:val="002C7335"/>
    <w:rsid w:val="002D791B"/>
    <w:rsid w:val="00414333"/>
    <w:rsid w:val="00464B1E"/>
    <w:rsid w:val="004C209D"/>
    <w:rsid w:val="00581B0C"/>
    <w:rsid w:val="0062098C"/>
    <w:rsid w:val="006335FD"/>
    <w:rsid w:val="00655CF0"/>
    <w:rsid w:val="006D6FFA"/>
    <w:rsid w:val="007353BE"/>
    <w:rsid w:val="007516B0"/>
    <w:rsid w:val="007A051B"/>
    <w:rsid w:val="00803C1C"/>
    <w:rsid w:val="00873274"/>
    <w:rsid w:val="00875BF6"/>
    <w:rsid w:val="008C18CA"/>
    <w:rsid w:val="009A2CF1"/>
    <w:rsid w:val="00AE6DCA"/>
    <w:rsid w:val="00B50ECE"/>
    <w:rsid w:val="00B51B1E"/>
    <w:rsid w:val="00B70824"/>
    <w:rsid w:val="00C37027"/>
    <w:rsid w:val="00C76C7E"/>
    <w:rsid w:val="00CA6D9D"/>
    <w:rsid w:val="00CD4F45"/>
    <w:rsid w:val="00D01B0C"/>
    <w:rsid w:val="00D55A95"/>
    <w:rsid w:val="00E30C30"/>
    <w:rsid w:val="00E80DB6"/>
    <w:rsid w:val="00F97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9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098C"/>
    <w:rPr>
      <w:rFonts w:ascii="Tahoma" w:hAnsi="Tahoma" w:cs="Tahoma"/>
      <w:sz w:val="16"/>
      <w:szCs w:val="16"/>
      <w:lang w:eastAsia="en-US"/>
    </w:rPr>
  </w:style>
  <w:style w:type="character" w:styleId="Hyperlink">
    <w:name w:val="Hyperlink"/>
    <w:basedOn w:val="DefaultParagraphFont"/>
    <w:uiPriority w:val="99"/>
    <w:unhideWhenUsed/>
    <w:rsid w:val="007516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9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098C"/>
    <w:rPr>
      <w:rFonts w:ascii="Tahoma" w:hAnsi="Tahoma" w:cs="Tahoma"/>
      <w:sz w:val="16"/>
      <w:szCs w:val="16"/>
      <w:lang w:eastAsia="en-US"/>
    </w:rPr>
  </w:style>
  <w:style w:type="character" w:styleId="Hyperlink">
    <w:name w:val="Hyperlink"/>
    <w:basedOn w:val="DefaultParagraphFont"/>
    <w:uiPriority w:val="99"/>
    <w:unhideWhenUsed/>
    <w:rsid w:val="007516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ylivingwell.co.uk/physical-activity/10-tips-to-be-more-active" TargetMode="External"/><Relationship Id="rId18" Type="http://schemas.openxmlformats.org/officeDocument/2006/relationships/hyperlink" Target="https://mylivingwell.co.uk/about-us/20-minute-movement"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0.jpeg"/><Relationship Id="rId12" Type="http://schemas.openxmlformats.org/officeDocument/2006/relationships/hyperlink" Target="https://mylivingwell.co.uk/about-us/20-minute-movement" TargetMode="External"/><Relationship Id="rId17" Type="http://schemas.openxmlformats.org/officeDocument/2006/relationships/hyperlink" Target="https://www.versusarthritis.org/about-arthritis/conditions/arthritis/" TargetMode="External"/><Relationship Id="rId2" Type="http://schemas.openxmlformats.org/officeDocument/2006/relationships/styles" Target="styles.xml"/><Relationship Id="rId16" Type="http://schemas.openxmlformats.org/officeDocument/2006/relationships/hyperlink" Target="https://www.paintoolkit.org/pain-tool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versusarthritis.org/about-arthritis/conditions/arthritis/" TargetMode="External"/><Relationship Id="rId5" Type="http://schemas.openxmlformats.org/officeDocument/2006/relationships/webSettings" Target="webSettings.xml"/><Relationship Id="rId15" Type="http://schemas.openxmlformats.org/officeDocument/2006/relationships/hyperlink" Target="https://livewellwithpain.co.uk/wp-content/uploads/pacing.pdf" TargetMode="External"/><Relationship Id="rId10" Type="http://schemas.openxmlformats.org/officeDocument/2006/relationships/hyperlink" Target="https://www.paintoolkit.org/pain-tools" TargetMode="External"/><Relationship Id="rId19" Type="http://schemas.openxmlformats.org/officeDocument/2006/relationships/hyperlink" Target="https://mylivingwell.co.uk/physical-activity/10-tips-to-be-more-active" TargetMode="External"/><Relationship Id="rId4" Type="http://schemas.openxmlformats.org/officeDocument/2006/relationships/settings" Target="settings.xml"/><Relationship Id="rId9" Type="http://schemas.openxmlformats.org/officeDocument/2006/relationships/hyperlink" Target="https://livewellwithpain.co.uk/wp-content/uploads/pacing.pdf"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6CE11910</Template>
  <TotalTime>0</TotalTime>
  <Pages>2</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Forster</dc:creator>
  <cp:lastModifiedBy>OT Office</cp:lastModifiedBy>
  <cp:revision>2</cp:revision>
  <dcterms:created xsi:type="dcterms:W3CDTF">2021-04-27T07:46:00Z</dcterms:created>
  <dcterms:modified xsi:type="dcterms:W3CDTF">2021-04-27T07:46:00Z</dcterms:modified>
</cp:coreProperties>
</file>